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A0E" w:rsidRPr="00896EBF" w:rsidRDefault="00A74A0E" w:rsidP="00896EBF">
      <w:pPr>
        <w:jc w:val="center"/>
        <w:rPr>
          <w:rFonts w:ascii="Goudy Stout" w:hAnsi="Goudy Stout"/>
          <w:u w:val="single"/>
        </w:rPr>
      </w:pPr>
      <w:r w:rsidRPr="00896EBF">
        <w:rPr>
          <w:rFonts w:ascii="Goudy Stout" w:hAnsi="Goudy Stout"/>
          <w:u w:val="single"/>
        </w:rPr>
        <w:t>Compte rendu</w:t>
      </w:r>
    </w:p>
    <w:p w:rsidR="00A74A0E" w:rsidRPr="00896EBF" w:rsidRDefault="00A74A0E">
      <w:pPr>
        <w:rPr>
          <w:b/>
          <w:i/>
          <w:sz w:val="32"/>
          <w:szCs w:val="32"/>
          <w:u w:val="single"/>
        </w:rPr>
      </w:pPr>
      <w:r w:rsidRPr="00896EBF">
        <w:rPr>
          <w:b/>
          <w:i/>
          <w:sz w:val="32"/>
          <w:szCs w:val="32"/>
          <w:u w:val="single"/>
        </w:rPr>
        <w:t>Projet inter-degrés</w:t>
      </w:r>
    </w:p>
    <w:p w:rsidR="00A74A0E" w:rsidRPr="00896EBF" w:rsidRDefault="00A74A0E" w:rsidP="00896EBF">
      <w:pPr>
        <w:jc w:val="center"/>
        <w:rPr>
          <w:rFonts w:ascii="Goudy Stout" w:hAnsi="Goudy Stout"/>
        </w:rPr>
      </w:pPr>
      <w:r w:rsidRPr="00896EBF">
        <w:rPr>
          <w:rFonts w:ascii="Goudy Stout" w:hAnsi="Goudy Stout"/>
        </w:rPr>
        <w:t>Titre : Tout est à fer !</w:t>
      </w:r>
    </w:p>
    <w:p w:rsidR="00A74A0E" w:rsidRPr="00896EBF" w:rsidRDefault="00A74A0E">
      <w:pPr>
        <w:rPr>
          <w:b/>
        </w:rPr>
      </w:pPr>
      <w:r w:rsidRPr="00896EBF">
        <w:rPr>
          <w:b/>
        </w:rPr>
        <w:t>Classe de Cm2 Gliesberg / 5</w:t>
      </w:r>
      <w:r w:rsidRPr="00896EBF">
        <w:rPr>
          <w:b/>
          <w:vertAlign w:val="superscript"/>
        </w:rPr>
        <w:t>e</w:t>
      </w:r>
      <w:r w:rsidRPr="00896EBF">
        <w:rPr>
          <w:b/>
        </w:rPr>
        <w:t xml:space="preserve"> Madrid collège Hans Arp</w:t>
      </w:r>
    </w:p>
    <w:p w:rsidR="00A74A0E" w:rsidRDefault="00A74A0E">
      <w:r w:rsidRPr="00896EBF">
        <w:rPr>
          <w:b/>
        </w:rPr>
        <w:t>Date :</w:t>
      </w:r>
      <w:r>
        <w:t xml:space="preserve"> 20 février et 20 mars 2014</w:t>
      </w:r>
    </w:p>
    <w:p w:rsidR="00A74A0E" w:rsidRDefault="00A74A0E">
      <w:r w:rsidRPr="00896EBF">
        <w:rPr>
          <w:b/>
        </w:rPr>
        <w:t>Lieu :</w:t>
      </w:r>
      <w:r>
        <w:t xml:space="preserve"> Collège Hans ARP</w:t>
      </w:r>
    </w:p>
    <w:p w:rsidR="00A74A0E" w:rsidRDefault="00A74A0E">
      <w:r>
        <w:t>En arrivant au collège nous avons fait 4 groupes de travail.</w:t>
      </w:r>
    </w:p>
    <w:p w:rsidR="00A74A0E" w:rsidRDefault="00A74A0E">
      <w:r w:rsidRPr="00493D5B">
        <w:rPr>
          <w:rFonts w:ascii="Baskerville Old Face" w:hAnsi="Baskerville Old Face"/>
        </w:rPr>
        <w:t>Groupe 1</w:t>
      </w:r>
      <w:r>
        <w:t xml:space="preserve"> : en salle de science n°112 </w:t>
      </w:r>
    </w:p>
    <w:p w:rsidR="00A74A0E" w:rsidRDefault="00A74A0E">
      <w:r w:rsidRPr="00493D5B">
        <w:rPr>
          <w:rFonts w:ascii="Baskerville Old Face" w:hAnsi="Baskerville Old Face"/>
        </w:rPr>
        <w:t>Groupe 2</w:t>
      </w:r>
      <w:r>
        <w:t> :</w:t>
      </w:r>
      <w:r w:rsidRPr="00337BF2">
        <w:t xml:space="preserve"> </w:t>
      </w:r>
      <w:r>
        <w:t>en salle de science n°114</w:t>
      </w:r>
    </w:p>
    <w:p w:rsidR="00A74A0E" w:rsidRDefault="00A74A0E">
      <w:r w:rsidRPr="00493D5B">
        <w:rPr>
          <w:rFonts w:ascii="Baskerville Old Face" w:hAnsi="Baskerville Old Face"/>
        </w:rPr>
        <w:t>Groupe 3</w:t>
      </w:r>
      <w:r>
        <w:t> : en salle d’informatique</w:t>
      </w:r>
    </w:p>
    <w:p w:rsidR="00A74A0E" w:rsidRDefault="00A74A0E">
      <w:r w:rsidRPr="00493D5B">
        <w:rPr>
          <w:rFonts w:ascii="Baskerville Old Face" w:hAnsi="Baskerville Old Face"/>
        </w:rPr>
        <w:t>Groupe 4</w:t>
      </w:r>
      <w:r>
        <w:t> : les journalistes ; TARI Abdelkader, JOLY Erwan, LOFTI Hajar, RAZANAJOHARY Léane, ADELINE Sarah, NOURI Jamila qui circulent entre les différentes salles et vont se consacrer à la rédaction de ce compte-rendu.</w:t>
      </w:r>
    </w:p>
    <w:p w:rsidR="00A74A0E" w:rsidRDefault="00A74A0E" w:rsidP="00493D5B">
      <w:pPr>
        <w:ind w:firstLine="708"/>
      </w:pPr>
      <w:r>
        <w:t xml:space="preserve">Le thème de ce projet est le </w:t>
      </w:r>
      <w:r w:rsidRPr="00493D5B">
        <w:rPr>
          <w:b/>
        </w:rPr>
        <w:t>fer</w:t>
      </w:r>
      <w:r>
        <w:t>. Nous avons  donc fait plusieurs expériences avec ce matériaux. Nous</w:t>
      </w:r>
      <w:r w:rsidRPr="00BC000E">
        <w:t xml:space="preserve"> </w:t>
      </w:r>
      <w:r>
        <w:t xml:space="preserve">avons appris beaucoup de mots nouveau, comme </w:t>
      </w:r>
      <w:r w:rsidRPr="00493D5B">
        <w:rPr>
          <w:b/>
          <w:i/>
        </w:rPr>
        <w:t>dioxygènes,combustible, zinc, cuivre, incandescence,</w:t>
      </w:r>
      <w:r>
        <w:t xml:space="preserve"> etc….</w:t>
      </w:r>
    </w:p>
    <w:p w:rsidR="00A74A0E" w:rsidRDefault="00A74A0E" w:rsidP="00493D5B">
      <w:pPr>
        <w:ind w:firstLine="708"/>
      </w:pPr>
      <w:r>
        <w:t>Le professeur a posé beaucoup de questions, comme par exemple, comment produire de la rouille ? Pas facile de répondre…. Alors les élèves  ont fait une expérience. Chacun met une blouse blanche pour se protéger. Dans un tube à essai on met de l’eau salée et du fer, puis on remplace le fer par de l’aluminium, du cuivre, du zinc , seul le fer rouille. Puis les choses sérieuses commencent, en plus de la blouse nous avons également des lunettes de protection. Le professeur donne des allumettes, nous allons essayer de faire fondre du fer…, et voir aussi si le fer brûle ? Faire fondre le fer avec juste une allumette est impossible , de plus on se brûle les doigts ! Le fer n’est pas combustible, il ne brûle pas dans l’air, mais si on le met dans un bocal avec du dioxygène ( c’est un gaz), il produit une étincelle jaune impressionnante comme vous pouvez le voir sur les photos que l’on a prises.</w:t>
      </w:r>
    </w:p>
    <w:p w:rsidR="00A74A0E" w:rsidRDefault="00A74A0E" w:rsidP="00493D5B">
      <w:pPr>
        <w:ind w:firstLine="708"/>
      </w:pPr>
      <w:r>
        <w:t xml:space="preserve">Pendant  ce temps le groupe qui est en informatique fait des recherches sur le fer et la sidérurgie. Il essaye notamment de répondre aux questions suivantes : </w:t>
      </w:r>
    </w:p>
    <w:p w:rsidR="00A74A0E" w:rsidRPr="00493D5B" w:rsidRDefault="00A74A0E">
      <w:pPr>
        <w:rPr>
          <w:rFonts w:ascii="Cambria" w:hAnsi="Cambria"/>
          <w:i/>
        </w:rPr>
      </w:pPr>
      <w:r w:rsidRPr="00493D5B">
        <w:rPr>
          <w:rFonts w:ascii="Cambria" w:hAnsi="Cambria"/>
          <w:i/>
        </w:rPr>
        <w:t>- Où peut-on trouver du minerai de fer ?</w:t>
      </w:r>
    </w:p>
    <w:p w:rsidR="00A74A0E" w:rsidRPr="00493D5B" w:rsidRDefault="00A74A0E">
      <w:pPr>
        <w:rPr>
          <w:rFonts w:ascii="Cambria" w:hAnsi="Cambria"/>
          <w:i/>
        </w:rPr>
      </w:pPr>
      <w:r w:rsidRPr="00493D5B">
        <w:rPr>
          <w:rFonts w:ascii="Cambria" w:hAnsi="Cambria"/>
          <w:i/>
        </w:rPr>
        <w:t xml:space="preserve">- Par quel procédé chimique obtient-on du fer pur ? </w:t>
      </w:r>
    </w:p>
    <w:p w:rsidR="00A74A0E" w:rsidRPr="00493D5B" w:rsidRDefault="00A74A0E">
      <w:pPr>
        <w:rPr>
          <w:rFonts w:ascii="Cambria" w:hAnsi="Cambria"/>
          <w:i/>
        </w:rPr>
      </w:pPr>
      <w:r w:rsidRPr="00493D5B">
        <w:rPr>
          <w:rFonts w:ascii="Cambria" w:hAnsi="Cambria"/>
          <w:i/>
        </w:rPr>
        <w:t>-A quelle température faut-il faire chauffer le minerai de fer pour obtenir du fer pur ?</w:t>
      </w:r>
    </w:p>
    <w:p w:rsidR="00A74A0E" w:rsidRPr="00493D5B" w:rsidRDefault="00A74A0E">
      <w:pPr>
        <w:rPr>
          <w:rFonts w:ascii="Cambria" w:hAnsi="Cambria"/>
          <w:i/>
        </w:rPr>
      </w:pPr>
      <w:r w:rsidRPr="00493D5B">
        <w:rPr>
          <w:rFonts w:ascii="Cambria" w:hAnsi="Cambria"/>
          <w:i/>
        </w:rPr>
        <w:t>- A quoi servent les hauts fourneaux etc….etc…</w:t>
      </w:r>
      <w:r>
        <w:rPr>
          <w:rFonts w:ascii="Cambria" w:hAnsi="Cambria"/>
          <w:i/>
        </w:rPr>
        <w:t> ?</w:t>
      </w:r>
    </w:p>
    <w:p w:rsidR="00A74A0E" w:rsidRDefault="00A74A0E"/>
    <w:p w:rsidR="00A74A0E" w:rsidRDefault="00A74A0E"/>
    <w:p w:rsidR="00A74A0E" w:rsidRPr="00493D5B" w:rsidRDefault="00A74A0E" w:rsidP="00493D5B">
      <w:pPr>
        <w:jc w:val="center"/>
        <w:rPr>
          <w:b/>
          <w:u w:val="single"/>
        </w:rPr>
      </w:pPr>
      <w:r w:rsidRPr="00493D5B">
        <w:rPr>
          <w:b/>
          <w:u w:val="single"/>
        </w:rPr>
        <w:t>Voici quelques-unes de nos photos</w:t>
      </w:r>
      <w:r>
        <w:rPr>
          <w:b/>
          <w:u w:val="single"/>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6"/>
        <w:gridCol w:w="4592"/>
      </w:tblGrid>
      <w:tr w:rsidR="00A74A0E" w:rsidRPr="00110EEF" w:rsidTr="00110EEF">
        <w:tc>
          <w:tcPr>
            <w:tcW w:w="4674" w:type="dxa"/>
          </w:tcPr>
          <w:p w:rsidR="00A74A0E" w:rsidRPr="00110EEF" w:rsidRDefault="00A74A0E" w:rsidP="00110EEF">
            <w:pPr>
              <w:spacing w:after="0" w:line="240" w:lineRule="auto"/>
            </w:pPr>
            <w:r>
              <w:rPr>
                <w:noProof/>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margin-left:95.2pt;margin-top:0;width:107.05pt;height:53.85pt;z-index:251649536" adj="-4146,13157">
                  <v:textbox>
                    <w:txbxContent>
                      <w:p w:rsidR="00A74A0E" w:rsidRDefault="00A74A0E">
                        <w:r>
                          <w:t>Par où je commence ?</w:t>
                        </w:r>
                      </w:p>
                    </w:txbxContent>
                  </v:textbox>
                </v:shape>
              </w:pict>
            </w:r>
            <w:r w:rsidRPr="00110EEF">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211.5pt;height:158.25pt;visibility:visible">
                  <v:imagedata r:id="rId4" o:title=""/>
                </v:shape>
              </w:pict>
            </w:r>
          </w:p>
        </w:tc>
        <w:tc>
          <w:tcPr>
            <w:tcW w:w="4614" w:type="dxa"/>
          </w:tcPr>
          <w:p w:rsidR="00A74A0E" w:rsidRPr="00110EEF" w:rsidRDefault="00A74A0E" w:rsidP="00110EEF">
            <w:pPr>
              <w:spacing w:after="0" w:line="240" w:lineRule="auto"/>
            </w:pPr>
            <w:r>
              <w:rPr>
                <w:noProof/>
                <w:lang w:eastAsia="fr-FR"/>
              </w:rPr>
              <w:pict>
                <v:shapetype id="_x0000_t202" coordsize="21600,21600" o:spt="202" path="m,l,21600r21600,l21600,xe">
                  <v:stroke joinstyle="miter"/>
                  <v:path gradientshapeok="t" o:connecttype="rect"/>
                </v:shapetype>
                <v:shape id="_x0000_s1027" type="#_x0000_t202" style="position:absolute;margin-left:95.65pt;margin-top:124.55pt;width:107.7pt;height:24pt;z-index:251650560;mso-position-horizontal-relative:text;mso-position-vertical-relative:text">
                  <v:textbox>
                    <w:txbxContent>
                      <w:p w:rsidR="00A74A0E" w:rsidRDefault="00A74A0E">
                        <w:r>
                          <w:t>Tubes à essai.</w:t>
                        </w:r>
                      </w:p>
                    </w:txbxContent>
                  </v:textbox>
                </v:shape>
              </w:pict>
            </w:r>
            <w:r w:rsidRPr="00110EEF">
              <w:rPr>
                <w:noProof/>
                <w:lang w:eastAsia="fr-FR"/>
              </w:rPr>
              <w:pict>
                <v:shape id="Image 2" o:spid="_x0000_i1026" type="#_x0000_t75" style="width:211.5pt;height:158.25pt;visibility:visible">
                  <v:imagedata r:id="rId5"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146.45pt;margin-top:2.75pt;width:77.85pt;height:50.6pt;z-index:251651584;mso-position-horizontal-relative:text;mso-position-vertical-relative:text" adj="-1360,17715">
                  <v:textbox>
                    <w:txbxContent>
                      <w:p w:rsidR="00A74A0E" w:rsidRPr="00493D5B" w:rsidRDefault="00A74A0E">
                        <w:pPr>
                          <w:rPr>
                            <w:sz w:val="18"/>
                            <w:szCs w:val="18"/>
                          </w:rPr>
                        </w:pPr>
                        <w:r>
                          <w:rPr>
                            <w:sz w:val="18"/>
                            <w:szCs w:val="18"/>
                          </w:rPr>
                          <w:t>Comme des pros…..</w:t>
                        </w:r>
                      </w:p>
                    </w:txbxContent>
                  </v:textbox>
                </v:shape>
              </w:pict>
            </w:r>
            <w:r w:rsidRPr="00110EEF">
              <w:rPr>
                <w:noProof/>
                <w:lang w:eastAsia="fr-FR"/>
              </w:rPr>
              <w:pict>
                <v:shape id="Image 3" o:spid="_x0000_i1027" type="#_x0000_t75" style="width:211.5pt;height:158.25pt;visibility:visible">
                  <v:imagedata r:id="rId6" o:title=""/>
                </v:shape>
              </w:pict>
            </w:r>
          </w:p>
        </w:tc>
        <w:tc>
          <w:tcPr>
            <w:tcW w:w="4614" w:type="dxa"/>
          </w:tcPr>
          <w:p w:rsidR="00A74A0E" w:rsidRPr="00110EEF" w:rsidRDefault="00A74A0E" w:rsidP="00110EEF">
            <w:pPr>
              <w:spacing w:after="0" w:line="240" w:lineRule="auto"/>
            </w:pPr>
            <w:r w:rsidRPr="00110EEF">
              <w:rPr>
                <w:noProof/>
                <w:lang w:eastAsia="fr-FR"/>
              </w:rPr>
              <w:pict>
                <v:shape id="Image 4" o:spid="_x0000_i1028" type="#_x0000_t75" style="width:217.5pt;height:163.5pt;flip:x;visibility:visible">
                  <v:imagedata r:id="rId7"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 id="_x0000_s1029" type="#_x0000_t202" style="position:absolute;margin-left:32.95pt;margin-top:123.9pt;width:145.95pt;height:24.65pt;z-index:251652608;mso-position-horizontal-relative:text;mso-position-vertical-relative:text">
                  <v:textbox>
                    <w:txbxContent>
                      <w:p w:rsidR="00A74A0E" w:rsidRDefault="00A74A0E">
                        <w:r>
                          <w:t>Du dioxygène…. attention</w:t>
                        </w:r>
                      </w:p>
                    </w:txbxContent>
                  </v:textbox>
                </v:shape>
              </w:pict>
            </w:r>
            <w:r w:rsidRPr="00110EEF">
              <w:rPr>
                <w:noProof/>
                <w:lang w:eastAsia="fr-FR"/>
              </w:rPr>
              <w:pict>
                <v:shape id="Image 5" o:spid="_x0000_i1029" type="#_x0000_t75" style="width:204pt;height:153pt;visibility:visible">
                  <v:imagedata r:id="rId8" o:title=""/>
                </v:shape>
              </w:pict>
            </w:r>
          </w:p>
        </w:tc>
        <w:tc>
          <w:tcPr>
            <w:tcW w:w="4614" w:type="dxa"/>
          </w:tcPr>
          <w:p w:rsidR="00A74A0E" w:rsidRPr="00110EEF" w:rsidRDefault="00A74A0E" w:rsidP="00110EEF">
            <w:pPr>
              <w:spacing w:after="0" w:line="240" w:lineRule="auto"/>
            </w:pPr>
            <w:r>
              <w:rPr>
                <w:noProof/>
                <w:lang w:eastAsia="fr-F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0" type="#_x0000_t71" style="position:absolute;margin-left:13.95pt;margin-top:57.1pt;width:73.3pt;height:83.05pt;z-index:251653632;mso-position-horizontal-relative:text;mso-position-vertical-relative:text">
                  <v:textbox>
                    <w:txbxContent>
                      <w:p w:rsidR="00A74A0E" w:rsidRDefault="00A74A0E">
                        <w:r>
                          <w:t>BOUM !!!!</w:t>
                        </w:r>
                      </w:p>
                    </w:txbxContent>
                  </v:textbox>
                </v:shape>
              </w:pict>
            </w:r>
            <w:r w:rsidRPr="00110EEF">
              <w:rPr>
                <w:noProof/>
                <w:lang w:eastAsia="fr-FR"/>
              </w:rPr>
              <w:pict>
                <v:shape id="Image 6" o:spid="_x0000_i1030" type="#_x0000_t75" style="width:199.5pt;height:147.75pt;visibility:visible">
                  <v:imagedata r:id="rId9"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margin-left:68.6pt;margin-top:98.05pt;width:66.15pt;height:35.65pt;z-index:251654656;mso-position-horizontal-relative:text;mso-position-vertical-relative:text">
                  <v:textbox>
                    <w:txbxContent>
                      <w:p w:rsidR="00A74A0E" w:rsidRDefault="00A74A0E">
                        <w:r>
                          <w:t>Par là</w:t>
                        </w:r>
                      </w:p>
                    </w:txbxContent>
                  </v:textbox>
                </v:shape>
              </w:pict>
            </w:r>
            <w:r w:rsidRPr="00110EEF">
              <w:rPr>
                <w:noProof/>
                <w:lang w:eastAsia="fr-FR"/>
              </w:rPr>
              <w:pict>
                <v:shape id="Image 8" o:spid="_x0000_i1031" type="#_x0000_t75" style="width:217.5pt;height:163.5pt;visibility:visible">
                  <v:imagedata r:id="rId10" o:title=""/>
                </v:shape>
              </w:pict>
            </w:r>
          </w:p>
        </w:tc>
        <w:tc>
          <w:tcPr>
            <w:tcW w:w="4614" w:type="dxa"/>
          </w:tcPr>
          <w:p w:rsidR="00A74A0E" w:rsidRPr="00110EEF" w:rsidRDefault="00A74A0E" w:rsidP="00110EEF">
            <w:pPr>
              <w:spacing w:after="0" w:line="240" w:lineRule="auto"/>
            </w:pPr>
            <w:r>
              <w:rPr>
                <w:noProof/>
                <w:lang w:eastAsia="fr-FR"/>
              </w:rPr>
              <w:pict>
                <v:shape id="_x0000_s1032" type="#_x0000_t202" style="position:absolute;margin-left:49.6pt;margin-top:145.4pt;width:165.4pt;height:18.15pt;z-index:251655680;mso-position-horizontal-relative:text;mso-position-vertical-relative:text">
                  <v:textbox>
                    <w:txbxContent>
                      <w:p w:rsidR="00A74A0E" w:rsidRDefault="00A74A0E">
                        <w:r>
                          <w:t>Toujours attentifs…..</w:t>
                        </w:r>
                      </w:p>
                    </w:txbxContent>
                  </v:textbox>
                </v:shape>
              </w:pict>
            </w:r>
            <w:r w:rsidRPr="00110EEF">
              <w:rPr>
                <w:noProof/>
                <w:lang w:eastAsia="fr-FR"/>
              </w:rPr>
              <w:pict>
                <v:shape id="Image 9" o:spid="_x0000_i1032" type="#_x0000_t75" style="width:217.5pt;height:163.5pt;visibility:visible">
                  <v:imagedata r:id="rId11"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33" type="#_x0000_t73" style="position:absolute;margin-left:134.45pt;margin-top:30.15pt;width:29.85pt;height:53.8pt;rotation:4026861fd;z-index:251659776;mso-position-horizontal-relative:text;mso-position-vertical-relative:text"/>
              </w:pict>
            </w:r>
            <w:r>
              <w:rPr>
                <w:noProof/>
                <w:lang w:eastAsia="fr-FR"/>
              </w:rPr>
              <w:pict>
                <v:shape id="_x0000_s1034" type="#_x0000_t73" style="position:absolute;margin-left:123.45pt;margin-top:6.5pt;width:29.85pt;height:53.8pt;rotation:3961058fd;z-index:251657728;mso-position-horizontal-relative:text;mso-position-vertical-relative:text"/>
              </w:pict>
            </w:r>
            <w:r>
              <w:rPr>
                <w:noProof/>
                <w:lang w:eastAsia="fr-FR"/>
              </w:rPr>
              <w:pict>
                <v:shape id="_x0000_s1035" type="#_x0000_t73" style="position:absolute;margin-left:16.7pt;margin-top:48.3pt;width:29.85pt;height:53.8pt;z-index:251658752;mso-position-horizontal-relative:text;mso-position-vertical-relative:text"/>
              </w:pict>
            </w:r>
            <w:r>
              <w:rPr>
                <w:noProof/>
                <w:lang w:eastAsia="fr-FR"/>
              </w:rPr>
              <w:pict>
                <v:shape id="_x0000_s1036" type="#_x0000_t73" style="position:absolute;margin-left:16.7pt;margin-top:9.75pt;width:29.85pt;height:53.8pt;z-index:251656704;mso-position-horizontal-relative:text;mso-position-vertical-relative:text"/>
              </w:pict>
            </w:r>
            <w:r w:rsidRPr="00110EEF">
              <w:rPr>
                <w:noProof/>
                <w:lang w:eastAsia="fr-FR"/>
              </w:rPr>
              <w:pict>
                <v:shape id="Image 10" o:spid="_x0000_i1033" type="#_x0000_t75" style="width:194.25pt;height:145.5pt;visibility:visible">
                  <v:imagedata r:id="rId12" o:title=""/>
                </v:shape>
              </w:pict>
            </w:r>
          </w:p>
        </w:tc>
        <w:tc>
          <w:tcPr>
            <w:tcW w:w="4614" w:type="dxa"/>
          </w:tcPr>
          <w:p w:rsidR="00A74A0E" w:rsidRPr="00110EEF" w:rsidRDefault="00A74A0E" w:rsidP="00110EEF">
            <w:pPr>
              <w:spacing w:after="0" w:line="240" w:lineRule="auto"/>
            </w:pPr>
            <w:r w:rsidRPr="00110EEF">
              <w:rPr>
                <w:noProof/>
                <w:lang w:eastAsia="fr-FR"/>
              </w:rPr>
              <w:pict>
                <v:shape id="Image 11" o:spid="_x0000_i1034" type="#_x0000_t75" style="width:192pt;height:2in;visibility:visible">
                  <v:imagedata r:id="rId13"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 id="_x0000_s1037" type="#_x0000_t202" style="position:absolute;margin-left:65.35pt;margin-top:106.4pt;width:110.95pt;height:39.6pt;z-index:251660800;mso-position-horizontal-relative:text;mso-position-vertical-relative:text">
                  <v:textbox>
                    <w:txbxContent>
                      <w:p w:rsidR="00A74A0E" w:rsidRDefault="00A74A0E">
                        <w:r>
                          <w:t>Ça rouille….</w:t>
                        </w:r>
                      </w:p>
                    </w:txbxContent>
                  </v:textbox>
                </v:shape>
              </w:pict>
            </w:r>
            <w:r w:rsidRPr="00110EEF">
              <w:rPr>
                <w:noProof/>
                <w:lang w:eastAsia="fr-FR"/>
              </w:rPr>
              <w:pict>
                <v:shape id="Image 12" o:spid="_x0000_i1035" type="#_x0000_t75" style="width:213.75pt;height:159.75pt;visibility:visible">
                  <v:imagedata r:id="rId14" o:title=""/>
                </v:shape>
              </w:pict>
            </w:r>
          </w:p>
        </w:tc>
        <w:tc>
          <w:tcPr>
            <w:tcW w:w="4614" w:type="dxa"/>
          </w:tcPr>
          <w:p w:rsidR="00A74A0E" w:rsidRPr="00110EEF" w:rsidRDefault="00A74A0E" w:rsidP="00110EEF">
            <w:pPr>
              <w:spacing w:after="0" w:line="240" w:lineRule="auto"/>
            </w:pPr>
            <w:r>
              <w:rPr>
                <w:noProof/>
                <w:lang w:eastAsia="fr-F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8" type="#_x0000_t96" style="position:absolute;margin-left:84.65pt;margin-top:33.1pt;width:22.05pt;height:29.2pt;z-index:251664896;mso-position-horizontal-relative:text;mso-position-vertical-relative:text"/>
              </w:pict>
            </w:r>
            <w:r w:rsidRPr="00110EEF">
              <w:rPr>
                <w:noProof/>
                <w:lang w:eastAsia="fr-FR"/>
              </w:rPr>
              <w:pict>
                <v:shape id="Image 13" o:spid="_x0000_i1036" type="#_x0000_t75" style="width:207.75pt;height:156pt;visibility:visible">
                  <v:imagedata r:id="rId15"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 id="_x0000_s1039" type="#_x0000_t202" style="position:absolute;margin-left:102.35pt;margin-top:1.5pt;width:107pt;height:42.15pt;z-index:251661824;mso-position-horizontal-relative:text;mso-position-vertical-relative:text">
                  <v:textbox>
                    <w:txbxContent>
                      <w:p w:rsidR="00A74A0E" w:rsidRDefault="00A74A0E">
                        <w:r>
                          <w:t>Nous sommes des scientifiques.</w:t>
                        </w:r>
                      </w:p>
                    </w:txbxContent>
                  </v:textbox>
                </v:shape>
              </w:pict>
            </w:r>
            <w:r w:rsidRPr="00110EEF">
              <w:rPr>
                <w:noProof/>
                <w:lang w:eastAsia="fr-FR"/>
              </w:rPr>
              <w:pict>
                <v:shape id="Image 14" o:spid="_x0000_i1037" type="#_x0000_t75" style="width:224.25pt;height:168pt;visibility:visible">
                  <v:imagedata r:id="rId16" o:title=""/>
                </v:shape>
              </w:pict>
            </w:r>
          </w:p>
        </w:tc>
        <w:tc>
          <w:tcPr>
            <w:tcW w:w="4614" w:type="dxa"/>
          </w:tcPr>
          <w:p w:rsidR="00A74A0E" w:rsidRPr="00110EEF" w:rsidRDefault="00A74A0E" w:rsidP="00110EEF">
            <w:pPr>
              <w:spacing w:after="0" w:line="240" w:lineRule="auto"/>
            </w:pPr>
            <w:r>
              <w:rPr>
                <w:noProof/>
                <w:lang w:eastAsia="fr-FR"/>
              </w:rPr>
              <w:pict>
                <v:shape id="_x0000_s1040" type="#_x0000_t96" style="position:absolute;margin-left:63.25pt;margin-top:35.85pt;width:25.3pt;height:24.65pt;z-index:251665920;mso-position-horizontal-relative:text;mso-position-vertical-relative:text"/>
              </w:pict>
            </w:r>
            <w:r w:rsidRPr="00110EEF">
              <w:rPr>
                <w:noProof/>
                <w:lang w:eastAsia="fr-FR"/>
              </w:rPr>
              <w:pict>
                <v:shape id="Image 15" o:spid="_x0000_i1038" type="#_x0000_t75" style="width:204.75pt;height:153.75pt;visibility:visible">
                  <v:imagedata r:id="rId17" o:title=""/>
                </v:shape>
              </w:pict>
            </w:r>
          </w:p>
        </w:tc>
      </w:tr>
      <w:tr w:rsidR="00A74A0E" w:rsidRPr="00110EEF" w:rsidTr="00110EEF">
        <w:tc>
          <w:tcPr>
            <w:tcW w:w="4674" w:type="dxa"/>
          </w:tcPr>
          <w:p w:rsidR="00A74A0E" w:rsidRPr="00110EEF" w:rsidRDefault="00A74A0E" w:rsidP="00110EEF">
            <w:pPr>
              <w:spacing w:after="0" w:line="240" w:lineRule="auto"/>
            </w:pPr>
            <w:r>
              <w:rPr>
                <w:noProof/>
                <w:lang w:eastAsia="fr-FR"/>
              </w:rPr>
              <w:pict>
                <v:shape id="_x0000_s1041" type="#_x0000_t106" style="position:absolute;margin-left:22.6pt;margin-top:1.15pt;width:99.9pt;height:25.95pt;z-index:251662848;mso-position-horizontal-relative:text;mso-position-vertical-relative:text" adj="12292,29175">
                  <v:textbox>
                    <w:txbxContent>
                      <w:p w:rsidR="00A74A0E" w:rsidRDefault="00A74A0E">
                        <w:r>
                          <w:t xml:space="preserve"> ?????????</w:t>
                        </w:r>
                      </w:p>
                    </w:txbxContent>
                  </v:textbox>
                </v:shape>
              </w:pict>
            </w:r>
            <w:r w:rsidRPr="00110EEF">
              <w:rPr>
                <w:noProof/>
                <w:lang w:eastAsia="fr-FR"/>
              </w:rPr>
              <w:pict>
                <v:shape id="Image 16" o:spid="_x0000_i1039" type="#_x0000_t75" style="width:217.5pt;height:182.25pt;visibility:visible">
                  <v:imagedata r:id="rId18" o:title=""/>
                </v:shape>
              </w:pict>
            </w:r>
          </w:p>
        </w:tc>
        <w:tc>
          <w:tcPr>
            <w:tcW w:w="4614" w:type="dxa"/>
          </w:tcPr>
          <w:p w:rsidR="00A74A0E" w:rsidRPr="00110EEF" w:rsidRDefault="00A74A0E" w:rsidP="00110EEF">
            <w:pPr>
              <w:spacing w:after="0" w:line="240" w:lineRule="auto"/>
            </w:pPr>
            <w:r>
              <w:rPr>
                <w:noProof/>
                <w:lang w:eastAsia="fr-FR"/>
              </w:rPr>
              <w:pict>
                <v:shape id="_x0000_s1042" type="#_x0000_t202" style="position:absolute;margin-left:28.2pt;margin-top:10.9pt;width:156.35pt;height:45.4pt;z-index:251663872;mso-position-horizontal-relative:text;mso-position-vertical-relative:text">
                  <v:textbox>
                    <w:txbxContent>
                      <w:p w:rsidR="00A74A0E" w:rsidRDefault="00A74A0E">
                        <w:r>
                          <w:t>Déjà terminé … vivement l’an prochain….</w:t>
                        </w:r>
                      </w:p>
                    </w:txbxContent>
                  </v:textbox>
                </v:shape>
              </w:pict>
            </w:r>
            <w:r w:rsidRPr="00110EEF">
              <w:rPr>
                <w:noProof/>
                <w:lang w:eastAsia="fr-FR"/>
              </w:rPr>
              <w:pict>
                <v:shape id="Image 17" o:spid="_x0000_i1040" type="#_x0000_t75" style="width:217.5pt;height:172.5pt;visibility:visible">
                  <v:imagedata r:id="rId19" o:title=""/>
                </v:shape>
              </w:pict>
            </w:r>
          </w:p>
        </w:tc>
      </w:tr>
      <w:tr w:rsidR="00A74A0E" w:rsidRPr="00110EEF" w:rsidTr="00110EEF">
        <w:tc>
          <w:tcPr>
            <w:tcW w:w="9288" w:type="dxa"/>
            <w:gridSpan w:val="2"/>
          </w:tcPr>
          <w:p w:rsidR="00A74A0E" w:rsidRPr="00110EEF" w:rsidRDefault="00A74A0E" w:rsidP="00110EEF">
            <w:pPr>
              <w:spacing w:after="0" w:line="240" w:lineRule="auto"/>
              <w:jc w:val="center"/>
              <w:rPr>
                <w:rFonts w:ascii="Goudy Stout" w:hAnsi="Goudy Stout"/>
                <w:sz w:val="28"/>
                <w:szCs w:val="28"/>
              </w:rPr>
            </w:pPr>
            <w:r w:rsidRPr="00110EEF">
              <w:rPr>
                <w:rFonts w:ascii="Goudy Stout" w:hAnsi="Goudy Stout"/>
                <w:sz w:val="28"/>
                <w:szCs w:val="28"/>
              </w:rPr>
              <w:t>Trop cool cette matinée ….</w:t>
            </w:r>
          </w:p>
        </w:tc>
      </w:tr>
    </w:tbl>
    <w:p w:rsidR="00A74A0E" w:rsidRDefault="00A74A0E"/>
    <w:sectPr w:rsidR="00A74A0E" w:rsidSect="00F34D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7BF2"/>
    <w:rsid w:val="00090794"/>
    <w:rsid w:val="00110EEF"/>
    <w:rsid w:val="00162D80"/>
    <w:rsid w:val="00183FCC"/>
    <w:rsid w:val="002B3C13"/>
    <w:rsid w:val="00337BF2"/>
    <w:rsid w:val="00392A89"/>
    <w:rsid w:val="003D2346"/>
    <w:rsid w:val="00437A7C"/>
    <w:rsid w:val="00456617"/>
    <w:rsid w:val="004777E1"/>
    <w:rsid w:val="00493D5B"/>
    <w:rsid w:val="00583AE7"/>
    <w:rsid w:val="005F4740"/>
    <w:rsid w:val="006B0565"/>
    <w:rsid w:val="00750CA4"/>
    <w:rsid w:val="00770C86"/>
    <w:rsid w:val="007948C7"/>
    <w:rsid w:val="007A724C"/>
    <w:rsid w:val="00896EBF"/>
    <w:rsid w:val="008D486A"/>
    <w:rsid w:val="00901752"/>
    <w:rsid w:val="00915492"/>
    <w:rsid w:val="00A1204C"/>
    <w:rsid w:val="00A42DC5"/>
    <w:rsid w:val="00A74A0E"/>
    <w:rsid w:val="00A91FF0"/>
    <w:rsid w:val="00AC0038"/>
    <w:rsid w:val="00B77EC7"/>
    <w:rsid w:val="00BC000E"/>
    <w:rsid w:val="00D80943"/>
    <w:rsid w:val="00DA5D34"/>
    <w:rsid w:val="00E10AAB"/>
    <w:rsid w:val="00E218ED"/>
    <w:rsid w:val="00E26B45"/>
    <w:rsid w:val="00E76C6E"/>
    <w:rsid w:val="00E94696"/>
    <w:rsid w:val="00E97F0B"/>
    <w:rsid w:val="00F31C70"/>
    <w:rsid w:val="00F34D92"/>
    <w:rsid w:val="00F40971"/>
    <w:rsid w:val="00F6268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D9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92A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9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2A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Pages>
  <Words>335</Words>
  <Characters>1846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dc:title>
  <dc:subject/>
  <dc:creator>Utilisateur Windows</dc:creator>
  <cp:keywords/>
  <dc:description/>
  <cp:lastModifiedBy>INFORMATIQUE</cp:lastModifiedBy>
  <cp:revision>2</cp:revision>
  <cp:lastPrinted>2014-04-08T16:43:00Z</cp:lastPrinted>
  <dcterms:created xsi:type="dcterms:W3CDTF">2014-04-11T05:57:00Z</dcterms:created>
  <dcterms:modified xsi:type="dcterms:W3CDTF">2014-04-11T05:57:00Z</dcterms:modified>
</cp:coreProperties>
</file>